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bookmarkStart w:id="0" w:name="_Toc391294254"/>
      <w:r>
        <w:rPr>
          <w:noProof/>
          <w:color w:val="BB0000"/>
          <w:lang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Địa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chỉ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43A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An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Nhơn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Phường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Gò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Vấp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Tp.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Hồ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Chí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Minh</w:t>
                                </w:r>
                              </w:p>
                              <w:p w14:paraId="7A46420C" w14:textId="77777777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Điện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thoại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(08) 66.797.357 - Email: </w:t>
                                </w:r>
                                <w:hyperlink r:id="rId11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3E0C8B" w:rsidRDefault="003E0C8B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2CF8B" id="Group_x0020_7" o:spid="_x0000_s1026" style="position:absolute;left:0;text-align:left;margin-left:0;margin-top:-2.35pt;width:480.75pt;height:59.8pt;z-index:251661312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_x0020_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_x0020_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2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_x0020_Box_x0020_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_x0020_Box_x0020_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Địa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chỉ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: 43A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đường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An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Nhơn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,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Phường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Gò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Vấp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, Tp.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Hồ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Chí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Minh</w:t>
                          </w:r>
                        </w:p>
                        <w:p w14:paraId="7A46420C" w14:textId="77777777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Điện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thoại</w:t>
                          </w:r>
                          <w:proofErr w:type="spellEnd"/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: (08) 66.797.357 - Email: </w:t>
                          </w:r>
                          <w:hyperlink r:id="rId13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3E0C8B" w:rsidRDefault="003E0C8B"/>
                      </w:txbxContent>
                    </v:textbox>
                  </v:shape>
                </v:group>
                <v:line id="Straight_x0020_Connector_x0020_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6FF1C2E3" w:rsidR="003E0C8B" w:rsidRPr="003E0C8B" w:rsidRDefault="003E0C8B" w:rsidP="003E0C8B">
      <w:pPr>
        <w:pStyle w:val="Heading1"/>
        <w:rPr>
          <w:color w:val="BB0000"/>
        </w:rPr>
      </w:pPr>
    </w:p>
    <w:p w14:paraId="50316C01" w14:textId="4D0DDCCE" w:rsidR="003E0C8B" w:rsidRPr="003E0C8B" w:rsidRDefault="00125F45" w:rsidP="003E0C8B">
      <w:pPr>
        <w:pStyle w:val="Heading1"/>
        <w:rPr>
          <w:color w:val="BB000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19BB9" wp14:editId="2B0BDADA">
                <wp:simplePos x="0" y="0"/>
                <wp:positionH relativeFrom="column">
                  <wp:posOffset>342900</wp:posOffset>
                </wp:positionH>
                <wp:positionV relativeFrom="paragraph">
                  <wp:posOffset>348615</wp:posOffset>
                </wp:positionV>
                <wp:extent cx="4966335" cy="1442085"/>
                <wp:effectExtent l="0" t="0" r="0" b="571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335" cy="144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4EB019B" w14:textId="6272C962" w:rsidR="00DB380E" w:rsidRPr="00AD6C27" w:rsidRDefault="00DB380E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AD6C27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AD6C27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AD6C27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AD6C27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AD6C27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 xml:space="preserve">N </w:t>
                            </w:r>
                            <w:r w:rsidR="009335DC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CÀI ĐẶT</w:t>
                            </w:r>
                          </w:p>
                          <w:p w14:paraId="56A980CE" w14:textId="7904835E" w:rsidR="00DB380E" w:rsidRPr="009335DC" w:rsidRDefault="009335DC" w:rsidP="008A7AD1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70"/>
                                <w:szCs w:val="70"/>
                              </w:rPr>
                            </w:pPr>
                            <w:r w:rsidRPr="009335DC">
                              <w:rPr>
                                <w:rFonts w:ascii="Cambria" w:hAnsi="Cambria"/>
                                <w:b/>
                                <w:sz w:val="70"/>
                                <w:szCs w:val="70"/>
                              </w:rPr>
                              <w:t>HỆ THỐNG PMT-EMS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819BB9" id="Text_x0020_Box_x0020_8" o:spid="_x0000_s1032" type="#_x0000_t202" style="position:absolute;left:0;text-align:left;margin-left:27pt;margin-top:27.45pt;width:391.05pt;height:113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" filled="f" stroked="f">
                <v:textbox style="mso-fit-shape-to-text:t">
                  <w:txbxContent>
                    <w:p w14:paraId="54EB019B" w14:textId="6272C962" w:rsidR="00DB380E" w:rsidRPr="00AD6C27" w:rsidRDefault="00DB380E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AD6C27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AD6C27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AD6C27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AD6C27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AD6C27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 xml:space="preserve">N </w:t>
                      </w:r>
                      <w:r w:rsidR="009335DC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CÀI ĐẶT</w:t>
                      </w:r>
                    </w:p>
                    <w:p w14:paraId="56A980CE" w14:textId="7904835E" w:rsidR="00DB380E" w:rsidRPr="009335DC" w:rsidRDefault="009335DC" w:rsidP="008A7AD1">
                      <w:pPr>
                        <w:pStyle w:val="Heading1"/>
                        <w:rPr>
                          <w:rFonts w:ascii="Cambria" w:hAnsi="Cambria"/>
                          <w:b/>
                          <w:sz w:val="70"/>
                          <w:szCs w:val="70"/>
                        </w:rPr>
                      </w:pPr>
                      <w:r w:rsidRPr="009335DC">
                        <w:rPr>
                          <w:rFonts w:ascii="Cambria" w:hAnsi="Cambria"/>
                          <w:b/>
                          <w:sz w:val="70"/>
                          <w:szCs w:val="70"/>
                        </w:rPr>
                        <w:t>HỆ THỐNG PMT-EMS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0E0EE6F4" w:rsidR="00517ECC" w:rsidRDefault="00517ECC" w:rsidP="003E0C8B"/>
    <w:p w14:paraId="7551CF54" w14:textId="6CBEE0BA" w:rsidR="00517ECC" w:rsidRDefault="00517ECC" w:rsidP="003E0C8B">
      <w:r>
        <w:rPr>
          <w:noProof/>
          <w:lang w:eastAsia="en-US"/>
        </w:rPr>
        <w:drawing>
          <wp:anchor distT="0" distB="0" distL="114300" distR="114300" simplePos="0" relativeHeight="251664384" behindDoc="0" locked="0" layoutInCell="1" allowOverlap="1" wp14:anchorId="61539E3E" wp14:editId="71C02159">
            <wp:simplePos x="0" y="0"/>
            <wp:positionH relativeFrom="column">
              <wp:posOffset>1042035</wp:posOffset>
            </wp:positionH>
            <wp:positionV relativeFrom="paragraph">
              <wp:posOffset>-13970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6367D67F" w14:textId="77777777" w:rsidR="00517ECC" w:rsidRDefault="00517ECC" w:rsidP="003E0C8B"/>
    <w:p w14:paraId="2A4C97D5" w14:textId="268F949B" w:rsidR="009335DC" w:rsidRPr="00AE0D3B" w:rsidRDefault="009335DC" w:rsidP="009335DC">
      <w:pPr>
        <w:pStyle w:val="1"/>
        <w:numPr>
          <w:ilvl w:val="0"/>
          <w:numId w:val="26"/>
        </w:numPr>
        <w:rPr>
          <w:rFonts w:cs="Times New Roman"/>
        </w:rPr>
      </w:pPr>
      <w:bookmarkStart w:id="1" w:name="_Toc373309171"/>
      <w:proofErr w:type="spellStart"/>
      <w:r w:rsidRPr="00AE0D3B">
        <w:rPr>
          <w:rFonts w:cs="Times New Roman"/>
        </w:rPr>
        <w:lastRenderedPageBreak/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Microsoft Dot Net Framework 4.0</w:t>
      </w:r>
      <w:bookmarkEnd w:id="1"/>
      <w:r w:rsidR="00C227E0">
        <w:rPr>
          <w:rFonts w:cs="Times New Roman"/>
        </w:rPr>
        <w:t xml:space="preserve"> </w:t>
      </w:r>
      <w:r w:rsidR="00C227E0" w:rsidRPr="002677EB">
        <w:rPr>
          <w:rFonts w:cs="Times New Roman"/>
          <w:i/>
        </w:rPr>
        <w:t>(</w:t>
      </w:r>
      <w:proofErr w:type="spellStart"/>
      <w:r w:rsidR="00C227E0" w:rsidRPr="002677EB">
        <w:rPr>
          <w:rFonts w:cs="Times New Roman"/>
          <w:i/>
        </w:rPr>
        <w:t>nếu</w:t>
      </w:r>
      <w:proofErr w:type="spellEnd"/>
      <w:r w:rsidR="00C227E0" w:rsidRPr="002677EB">
        <w:rPr>
          <w:rFonts w:cs="Times New Roman"/>
          <w:i/>
        </w:rPr>
        <w:t xml:space="preserve"> </w:t>
      </w:r>
      <w:proofErr w:type="spellStart"/>
      <w:r w:rsidR="00C227E0" w:rsidRPr="002677EB">
        <w:rPr>
          <w:rFonts w:cs="Times New Roman"/>
          <w:i/>
        </w:rPr>
        <w:t>máy</w:t>
      </w:r>
      <w:proofErr w:type="spellEnd"/>
      <w:r w:rsidR="00C227E0" w:rsidRPr="002677EB">
        <w:rPr>
          <w:rFonts w:cs="Times New Roman"/>
          <w:i/>
        </w:rPr>
        <w:t xml:space="preserve"> </w:t>
      </w:r>
      <w:proofErr w:type="spellStart"/>
      <w:r w:rsidR="00C227E0" w:rsidRPr="002677EB">
        <w:rPr>
          <w:rFonts w:cs="Times New Roman"/>
          <w:i/>
        </w:rPr>
        <w:t>chưa</w:t>
      </w:r>
      <w:proofErr w:type="spellEnd"/>
      <w:r w:rsidR="00C227E0" w:rsidRPr="002677EB">
        <w:rPr>
          <w:rFonts w:cs="Times New Roman"/>
          <w:i/>
        </w:rPr>
        <w:t xml:space="preserve"> </w:t>
      </w:r>
      <w:proofErr w:type="spellStart"/>
      <w:r w:rsidR="00C227E0" w:rsidRPr="002677EB">
        <w:rPr>
          <w:rFonts w:cs="Times New Roman"/>
          <w:i/>
        </w:rPr>
        <w:t>có</w:t>
      </w:r>
      <w:proofErr w:type="spellEnd"/>
      <w:r w:rsidR="00C227E0" w:rsidRPr="002677EB">
        <w:rPr>
          <w:rFonts w:cs="Times New Roman"/>
          <w:i/>
        </w:rPr>
        <w:t>)</w:t>
      </w:r>
    </w:p>
    <w:p w14:paraId="57699427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chạy</w:t>
      </w:r>
      <w:proofErr w:type="spellEnd"/>
      <w:r w:rsidRPr="00AE0D3B">
        <w:rPr>
          <w:rFonts w:cs="Times New Roman"/>
        </w:rPr>
        <w:t xml:space="preserve"> file </w:t>
      </w:r>
      <w:r w:rsidRPr="00AE0D3B">
        <w:rPr>
          <w:rFonts w:cs="Times New Roman"/>
          <w:b/>
        </w:rPr>
        <w:t>DotNetFXx40Full_x86_x64</w:t>
      </w:r>
      <w:r w:rsidRPr="00AE0D3B">
        <w:rPr>
          <w:rFonts w:cs="Times New Roman"/>
        </w:rPr>
        <w:t xml:space="preserve">. </w:t>
      </w:r>
      <w:proofErr w:type="spellStart"/>
      <w:r w:rsidRPr="00AE0D3B">
        <w:rPr>
          <w:rFonts w:cs="Times New Roman"/>
        </w:rPr>
        <w:t>Đợi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thực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thi</w:t>
      </w:r>
      <w:proofErr w:type="spellEnd"/>
      <w:r w:rsidRPr="00AE0D3B">
        <w:rPr>
          <w:rFonts w:cs="Times New Roman"/>
        </w:rPr>
        <w:t xml:space="preserve"> bung </w:t>
      </w:r>
      <w:proofErr w:type="spellStart"/>
      <w:r w:rsidRPr="00AE0D3B">
        <w:rPr>
          <w:rFonts w:cs="Times New Roman"/>
        </w:rPr>
        <w:t>nén</w:t>
      </w:r>
      <w:proofErr w:type="spellEnd"/>
    </w:p>
    <w:p w14:paraId="08658AD7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0B02176D" wp14:editId="6A497993">
            <wp:extent cx="4305300" cy="11906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1872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Setup, click check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 xml:space="preserve">I have read and accept the </w:t>
      </w:r>
      <w:proofErr w:type="spellStart"/>
      <w:r w:rsidRPr="00AE0D3B">
        <w:rPr>
          <w:rFonts w:cs="Times New Roman"/>
          <w:b/>
        </w:rPr>
        <w:t>licenes</w:t>
      </w:r>
      <w:proofErr w:type="spellEnd"/>
      <w:r w:rsidRPr="00AE0D3B">
        <w:rPr>
          <w:rFonts w:cs="Times New Roman"/>
          <w:b/>
        </w:rPr>
        <w:t xml:space="preserve"> terms</w:t>
      </w:r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đó</w:t>
      </w:r>
      <w:proofErr w:type="spellEnd"/>
      <w:r w:rsidRPr="00AE0D3B">
        <w:rPr>
          <w:rFonts w:cs="Times New Roman"/>
        </w:rPr>
        <w:t xml:space="preserve"> click </w:t>
      </w:r>
      <w:r w:rsidRPr="00AE0D3B">
        <w:rPr>
          <w:rFonts w:cs="Times New Roman"/>
          <w:b/>
        </w:rPr>
        <w:t xml:space="preserve">Install </w:t>
      </w:r>
    </w:p>
    <w:p w14:paraId="2B92AC0D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1FC9F976" wp14:editId="2273DD6A">
            <wp:extent cx="2415397" cy="22611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15914" cy="226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F3202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Đợi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đến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quá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kết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thúc</w:t>
      </w:r>
      <w:proofErr w:type="spellEnd"/>
      <w:r w:rsidRPr="00AE0D3B">
        <w:rPr>
          <w:rFonts w:cs="Times New Roman"/>
        </w:rPr>
        <w:t>.</w:t>
      </w:r>
    </w:p>
    <w:p w14:paraId="718E54E9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5201F22A" wp14:editId="2FB41A1D">
            <wp:extent cx="2406160" cy="2242868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976" cy="2243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C54D8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r w:rsidRPr="00AE0D3B">
        <w:rPr>
          <w:rFonts w:cs="Times New Roman"/>
          <w:b/>
        </w:rPr>
        <w:t>Finish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hoàn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tất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việc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</w:p>
    <w:p w14:paraId="7D2FD960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lastRenderedPageBreak/>
        <w:drawing>
          <wp:inline distT="0" distB="0" distL="0" distR="0" wp14:anchorId="2B5A90BF" wp14:editId="4C6FAA6E">
            <wp:extent cx="2380891" cy="2261369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1829" cy="226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34245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Khởi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động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lại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>.</w:t>
      </w:r>
    </w:p>
    <w:p w14:paraId="14C191FF" w14:textId="25CE8F95" w:rsidR="009335DC" w:rsidRPr="00AE0D3B" w:rsidRDefault="009335DC" w:rsidP="009335DC">
      <w:pPr>
        <w:pStyle w:val="1"/>
        <w:numPr>
          <w:ilvl w:val="0"/>
          <w:numId w:val="26"/>
        </w:numPr>
        <w:rPr>
          <w:rFonts w:cs="Times New Roman"/>
        </w:rPr>
      </w:pPr>
      <w:bookmarkStart w:id="2" w:name="_Toc373309175"/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phần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mềm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Quản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nhân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sự</w:t>
      </w:r>
      <w:bookmarkEnd w:id="2"/>
      <w:proofErr w:type="spellEnd"/>
      <w:r w:rsidRPr="00AE0D3B">
        <w:rPr>
          <w:rFonts w:cs="Times New Roman"/>
        </w:rPr>
        <w:t xml:space="preserve"> </w:t>
      </w:r>
      <w:r w:rsidR="002E4050">
        <w:rPr>
          <w:rFonts w:cs="Times New Roman"/>
        </w:rPr>
        <w:t xml:space="preserve"> (HRM PMT-EMS)</w:t>
      </w:r>
      <w:bookmarkStart w:id="3" w:name="_GoBack"/>
      <w:bookmarkEnd w:id="3"/>
    </w:p>
    <w:p w14:paraId="610AAC9D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chạy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</w:rPr>
        <w:t xml:space="preserve">file  </w:t>
      </w:r>
      <w:r w:rsidRPr="00AE0D3B">
        <w:rPr>
          <w:rFonts w:cs="Times New Roman"/>
          <w:b/>
        </w:rPr>
        <w:t>Setup.exe</w:t>
      </w:r>
      <w:proofErr w:type="gramEnd"/>
      <w:r w:rsidRPr="00AE0D3B">
        <w:rPr>
          <w:rFonts w:cs="Times New Roman"/>
          <w:b/>
        </w:rPr>
        <w:t>,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click </w:t>
      </w:r>
      <w:r w:rsidRPr="00AE0D3B">
        <w:rPr>
          <w:rFonts w:cs="Times New Roman"/>
          <w:b/>
        </w:rPr>
        <w:t>Next</w:t>
      </w:r>
    </w:p>
    <w:p w14:paraId="718D0016" w14:textId="77777777" w:rsidR="009335DC" w:rsidRPr="00AE0D3B" w:rsidRDefault="009335DC" w:rsidP="009335DC">
      <w:pPr>
        <w:pStyle w:val="-"/>
        <w:numPr>
          <w:ilvl w:val="0"/>
          <w:numId w:val="0"/>
        </w:numPr>
        <w:ind w:left="720"/>
        <w:rPr>
          <w:rFonts w:cs="Times New Roman"/>
        </w:rPr>
      </w:pPr>
    </w:p>
    <w:p w14:paraId="49495243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264FD97A" wp14:editId="6056E194">
            <wp:extent cx="2343600" cy="192038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600" cy="192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5C15D" w14:textId="6FAA08BD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kiểm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tra</w:t>
      </w:r>
      <w:proofErr w:type="spellEnd"/>
      <w:r w:rsidRPr="00AE0D3B">
        <w:rPr>
          <w:rFonts w:cs="Times New Roman"/>
        </w:rPr>
        <w:t xml:space="preserve"> Framework 4.0 </w:t>
      </w:r>
      <w:proofErr w:type="spellStart"/>
      <w:r w:rsidRPr="00AE0D3B">
        <w:rPr>
          <w:rFonts w:cs="Times New Roman"/>
        </w:rPr>
        <w:t>đã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được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chưa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tự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động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(</w:t>
      </w:r>
      <w:proofErr w:type="spellStart"/>
      <w:r w:rsidRPr="00AE0D3B">
        <w:rPr>
          <w:rFonts w:cs="Times New Roman"/>
        </w:rPr>
        <w:t>hoặc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lại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bằng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tay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bướ</w:t>
      </w:r>
      <w:r>
        <w:rPr>
          <w:rFonts w:cs="Times New Roman"/>
        </w:rPr>
        <w:t>c</w:t>
      </w:r>
      <w:proofErr w:type="spellEnd"/>
      <w:r>
        <w:rPr>
          <w:rFonts w:cs="Times New Roman"/>
        </w:rPr>
        <w:t xml:space="preserve"> 1</w:t>
      </w:r>
      <w:r w:rsidRPr="00AE0D3B">
        <w:rPr>
          <w:rFonts w:cs="Times New Roman"/>
        </w:rPr>
        <w:t xml:space="preserve">). Click </w:t>
      </w:r>
      <w:r w:rsidRPr="00AE0D3B">
        <w:rPr>
          <w:rFonts w:cs="Times New Roman"/>
          <w:b/>
        </w:rPr>
        <w:t>Next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tiếp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tục</w:t>
      </w:r>
      <w:proofErr w:type="spellEnd"/>
      <w:r w:rsidRPr="00AE0D3B">
        <w:rPr>
          <w:rFonts w:cs="Times New Roman"/>
        </w:rPr>
        <w:t>.</w:t>
      </w:r>
    </w:p>
    <w:p w14:paraId="3537CB47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0018D6D1" wp14:editId="53F5C08E">
            <wp:extent cx="2343600" cy="192038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600" cy="192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E2900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tiếp</w:t>
      </w:r>
      <w:proofErr w:type="spellEnd"/>
      <w:r w:rsidRPr="00AE0D3B">
        <w:rPr>
          <w:rFonts w:cs="Times New Roman"/>
        </w:rPr>
        <w:t xml:space="preserve"> </w:t>
      </w:r>
      <w:proofErr w:type="spellStart"/>
      <w:proofErr w:type="gramStart"/>
      <w:r w:rsidRPr="00AE0D3B">
        <w:rPr>
          <w:rFonts w:cs="Times New Roman"/>
        </w:rPr>
        <w:t>theo</w:t>
      </w:r>
      <w:proofErr w:type="spellEnd"/>
      <w:proofErr w:type="gramEnd"/>
      <w:r w:rsidRPr="00AE0D3B">
        <w:rPr>
          <w:rFonts w:cs="Times New Roman"/>
        </w:rPr>
        <w:t xml:space="preserve">, 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nút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Browse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định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vị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lưu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tập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mục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. </w:t>
      </w:r>
    </w:p>
    <w:p w14:paraId="5AF7C668" w14:textId="77777777" w:rsidR="009335DC" w:rsidRPr="00AE0D3B" w:rsidRDefault="009335DC" w:rsidP="009335DC">
      <w:pPr>
        <w:pStyle w:val="Point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  <w:b/>
        </w:rPr>
        <w:t>Everyone</w:t>
      </w:r>
      <w:proofErr w:type="gram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phép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tất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cả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mọi</w:t>
      </w:r>
      <w:proofErr w:type="spellEnd"/>
      <w:r w:rsidRPr="00AE0D3B">
        <w:rPr>
          <w:rFonts w:cs="Times New Roman"/>
        </w:rPr>
        <w:t xml:space="preserve"> user </w:t>
      </w:r>
      <w:proofErr w:type="spellStart"/>
      <w:r w:rsidRPr="00AE0D3B">
        <w:rPr>
          <w:rFonts w:cs="Times New Roman"/>
        </w:rPr>
        <w:t>đăng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nhập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đều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>.</w:t>
      </w:r>
    </w:p>
    <w:p w14:paraId="6E8362B6" w14:textId="77777777" w:rsidR="009335DC" w:rsidRPr="00AE0D3B" w:rsidRDefault="009335DC" w:rsidP="009335DC">
      <w:pPr>
        <w:pStyle w:val="Point"/>
        <w:rPr>
          <w:rFonts w:cs="Times New Roman"/>
        </w:rPr>
      </w:pPr>
      <w:r w:rsidRPr="00AE0D3B">
        <w:rPr>
          <w:rFonts w:cs="Times New Roman"/>
        </w:rPr>
        <w:lastRenderedPageBreak/>
        <w:t xml:space="preserve">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Just me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chỉ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phép</w:t>
      </w:r>
      <w:proofErr w:type="spellEnd"/>
      <w:r w:rsidRPr="00AE0D3B">
        <w:rPr>
          <w:rFonts w:cs="Times New Roman"/>
        </w:rPr>
        <w:t xml:space="preserve"> user </w:t>
      </w:r>
      <w:proofErr w:type="spellStart"/>
      <w:r w:rsidRPr="00AE0D3B">
        <w:rPr>
          <w:rFonts w:cs="Times New Roman"/>
        </w:rPr>
        <w:t>đang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>.</w:t>
      </w:r>
    </w:p>
    <w:p w14:paraId="416EE5A4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r w:rsidRPr="00AE0D3B">
        <w:rPr>
          <w:rFonts w:cs="Times New Roman"/>
          <w:b/>
        </w:rPr>
        <w:t>Next</w:t>
      </w:r>
    </w:p>
    <w:p w14:paraId="566C926D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15E8DD02" wp14:editId="2173598A">
            <wp:extent cx="2343600" cy="192038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600" cy="192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A553D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r w:rsidRPr="00AE0D3B">
        <w:rPr>
          <w:rFonts w:cs="Times New Roman"/>
          <w:b/>
        </w:rPr>
        <w:t>Next</w:t>
      </w:r>
    </w:p>
    <w:p w14:paraId="3EE4BF61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613EC55E" wp14:editId="402696DE">
            <wp:extent cx="2343600" cy="191583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600" cy="1915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ECB3F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Đợi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đến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quá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kết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thúc</w:t>
      </w:r>
      <w:proofErr w:type="spellEnd"/>
      <w:r w:rsidRPr="00AE0D3B">
        <w:rPr>
          <w:rFonts w:cs="Times New Roman"/>
        </w:rPr>
        <w:t>.</w:t>
      </w:r>
    </w:p>
    <w:p w14:paraId="49181604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thông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báo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việc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hoàn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tất</w:t>
      </w:r>
      <w:proofErr w:type="spellEnd"/>
      <w:r w:rsidRPr="00AE0D3B">
        <w:rPr>
          <w:rFonts w:cs="Times New Roman"/>
        </w:rPr>
        <w:t xml:space="preserve">, click </w:t>
      </w:r>
      <w:r w:rsidRPr="00AE0D3B">
        <w:rPr>
          <w:rFonts w:cs="Times New Roman"/>
          <w:b/>
        </w:rPr>
        <w:t>Close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đóng</w:t>
      </w:r>
      <w:proofErr w:type="spellEnd"/>
      <w:r w:rsidRPr="00AE0D3B">
        <w:rPr>
          <w:rFonts w:cs="Times New Roman"/>
        </w:rPr>
        <w:t>.</w:t>
      </w:r>
    </w:p>
    <w:p w14:paraId="3C116109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237695D2" wp14:editId="175E6498">
            <wp:extent cx="2343600" cy="192787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600" cy="192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57FC" w14:textId="3B172A19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màn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hình</w:t>
      </w:r>
      <w:proofErr w:type="spellEnd"/>
      <w:r w:rsidRPr="00AE0D3B">
        <w:rPr>
          <w:rFonts w:cs="Times New Roman"/>
        </w:rPr>
        <w:t xml:space="preserve"> desktop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xuất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hiện</w:t>
      </w:r>
      <w:proofErr w:type="spellEnd"/>
      <w:r w:rsidRPr="00AE0D3B">
        <w:rPr>
          <w:rFonts w:cs="Times New Roman"/>
        </w:rPr>
        <w:t xml:space="preserve"> icon </w:t>
      </w:r>
      <w:r w:rsidRPr="00AE0D3B">
        <w:rPr>
          <w:rFonts w:cs="Times New Roman"/>
          <w:noProof/>
        </w:rPr>
        <w:drawing>
          <wp:inline distT="0" distB="0" distL="0" distR="0" wp14:anchorId="1B45E3C0" wp14:editId="633F0FFE">
            <wp:extent cx="333375" cy="382931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M - icon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8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thực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</w:p>
    <w:p w14:paraId="64701D7C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  <w:b/>
          <w:i/>
        </w:rPr>
        <w:t>Lưu</w:t>
      </w:r>
      <w:proofErr w:type="spellEnd"/>
      <w:r w:rsidRPr="00AE0D3B">
        <w:rPr>
          <w:rFonts w:cs="Times New Roman"/>
          <w:b/>
          <w:i/>
        </w:rPr>
        <w:t xml:space="preserve"> ý: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đối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với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những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windows 7 </w:t>
      </w:r>
      <w:proofErr w:type="spellStart"/>
      <w:r w:rsidRPr="00AE0D3B">
        <w:rPr>
          <w:rFonts w:cs="Times New Roman"/>
        </w:rPr>
        <w:t>có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phân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quyền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bảo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mật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cao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thành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công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mở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hiển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thị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thông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báo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lỗi</w:t>
      </w:r>
      <w:proofErr w:type="spellEnd"/>
      <w:r w:rsidRPr="00AE0D3B">
        <w:rPr>
          <w:rFonts w:cs="Times New Roman"/>
        </w:rPr>
        <w:t xml:space="preserve">. Ta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đường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dẫn</w:t>
      </w:r>
      <w:proofErr w:type="spellEnd"/>
      <w:r w:rsidRPr="00AE0D3B">
        <w:rPr>
          <w:rFonts w:cs="Times New Roman"/>
        </w:rPr>
        <w:t xml:space="preserve"> file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(VD: C:\ Program Files\ PMT-EMS SOFTS</w:t>
      </w:r>
      <w:proofErr w:type="gramStart"/>
      <w:r w:rsidRPr="00AE0D3B">
        <w:rPr>
          <w:rFonts w:cs="Times New Roman"/>
        </w:rPr>
        <w:t>) ,</w:t>
      </w:r>
      <w:proofErr w:type="gramEnd"/>
      <w:r w:rsidRPr="00AE0D3B">
        <w:rPr>
          <w:rFonts w:cs="Times New Roman"/>
        </w:rPr>
        <w:t xml:space="preserve"> click </w:t>
      </w:r>
      <w:proofErr w:type="spellStart"/>
      <w:r w:rsidRPr="00AE0D3B">
        <w:rPr>
          <w:rFonts w:cs="Times New Roman"/>
        </w:rPr>
        <w:t>phải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mục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HUI HRM</w:t>
      </w:r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Properties</w:t>
      </w:r>
      <w:r w:rsidRPr="00AE0D3B">
        <w:rPr>
          <w:rFonts w:cs="Times New Roman"/>
        </w:rPr>
        <w:t xml:space="preserve">.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Tab Security</w:t>
      </w:r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  <w:b/>
        </w:rPr>
        <w:t>Everyone</w:t>
      </w:r>
      <w:proofErr w:type="gramEnd"/>
      <w:r w:rsidRPr="00AE0D3B">
        <w:rPr>
          <w:rFonts w:cs="Times New Roman"/>
        </w:rPr>
        <w:t xml:space="preserve"> (</w:t>
      </w:r>
      <w:proofErr w:type="spellStart"/>
      <w:r w:rsidRPr="00AE0D3B">
        <w:rPr>
          <w:rFonts w:cs="Times New Roman"/>
        </w:rPr>
        <w:t>hoặc</w:t>
      </w:r>
      <w:proofErr w:type="spellEnd"/>
      <w:r w:rsidRPr="00AE0D3B">
        <w:rPr>
          <w:rFonts w:cs="Times New Roman"/>
        </w:rPr>
        <w:t xml:space="preserve"> 1 user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ứng</w:t>
      </w:r>
      <w:proofErr w:type="spellEnd"/>
      <w:r w:rsidRPr="00AE0D3B">
        <w:rPr>
          <w:rFonts w:cs="Times New Roman"/>
        </w:rPr>
        <w:t xml:space="preserve">) check </w:t>
      </w:r>
      <w:proofErr w:type="spellStart"/>
      <w:r w:rsidRPr="00AE0D3B">
        <w:rPr>
          <w:rFonts w:cs="Times New Roman"/>
        </w:rPr>
        <w:t>cột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Allow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của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hàng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Full control</w:t>
      </w:r>
      <w:r w:rsidRPr="00AE0D3B">
        <w:rPr>
          <w:rFonts w:cs="Times New Roman"/>
        </w:rPr>
        <w:t xml:space="preserve">. </w:t>
      </w: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nhấn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Ok</w:t>
      </w:r>
      <w:r w:rsidRPr="00AE0D3B">
        <w:rPr>
          <w:rFonts w:cs="Times New Roman"/>
        </w:rPr>
        <w:t>.</w:t>
      </w:r>
    </w:p>
    <w:p w14:paraId="3C280E11" w14:textId="77777777" w:rsidR="009335DC" w:rsidRPr="00AE0D3B" w:rsidRDefault="009335DC" w:rsidP="009335DC">
      <w:pPr>
        <w:pStyle w:val="-"/>
        <w:numPr>
          <w:ilvl w:val="0"/>
          <w:numId w:val="0"/>
        </w:numPr>
        <w:ind w:left="720"/>
        <w:rPr>
          <w:rFonts w:cs="Times New Roman"/>
        </w:rPr>
      </w:pPr>
    </w:p>
    <w:p w14:paraId="67B081DB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05557BE9" wp14:editId="3B7F5E0E">
            <wp:extent cx="2514600" cy="25908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PERTIES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622" cy="2592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2AD09" w14:textId="48BDD15E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Chạy</w:t>
      </w:r>
      <w:proofErr w:type="spellEnd"/>
      <w:r w:rsidRPr="00AE0D3B">
        <w:rPr>
          <w:rFonts w:cs="Times New Roman"/>
        </w:rPr>
        <w:t xml:space="preserve"> file </w:t>
      </w:r>
      <w:r w:rsidRPr="00AE0D3B">
        <w:rPr>
          <w:rFonts w:cs="Times New Roman"/>
          <w:noProof/>
        </w:rPr>
        <w:drawing>
          <wp:inline distT="0" distB="0" distL="0" distR="0" wp14:anchorId="204812B5" wp14:editId="08027882">
            <wp:extent cx="390525" cy="448576"/>
            <wp:effectExtent l="0" t="0" r="0" b="889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M - icon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4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cs="Times New Roman"/>
        </w:rPr>
        <w:t xml:space="preserve">  </w:t>
      </w:r>
      <w:proofErr w:type="spellStart"/>
      <w:r>
        <w:rPr>
          <w:rFonts w:cs="Times New Roman"/>
        </w:rPr>
        <w:t>trên</w:t>
      </w:r>
      <w:proofErr w:type="spellEnd"/>
      <w:proofErr w:type="gramEnd"/>
      <w:r>
        <w:rPr>
          <w:rFonts w:cs="Times New Roman"/>
        </w:rPr>
        <w:t xml:space="preserve"> desktop </w:t>
      </w:r>
      <w:proofErr w:type="spellStart"/>
      <w:r w:rsidRPr="00AE0D3B">
        <w:rPr>
          <w:rFonts w:cs="Times New Roman"/>
        </w:rPr>
        <w:t>đợi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ứng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thực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hiện</w:t>
      </w:r>
      <w:proofErr w:type="spellEnd"/>
      <w:r w:rsidRPr="00AE0D3B">
        <w:rPr>
          <w:rFonts w:cs="Times New Roman"/>
        </w:rPr>
        <w:t xml:space="preserve"> </w:t>
      </w:r>
      <w:r w:rsidR="00180B59">
        <w:rPr>
          <w:rFonts w:cs="Times New Roman"/>
        </w:rPr>
        <w:t>“</w:t>
      </w:r>
      <w:proofErr w:type="spellStart"/>
      <w:r w:rsidR="00E12E90">
        <w:rPr>
          <w:rFonts w:cs="Times New Roman"/>
        </w:rPr>
        <w:t>cập</w:t>
      </w:r>
      <w:proofErr w:type="spellEnd"/>
      <w:r w:rsidR="00E12E90">
        <w:rPr>
          <w:rFonts w:cs="Times New Roman"/>
        </w:rPr>
        <w:t xml:space="preserve"> </w:t>
      </w:r>
      <w:proofErr w:type="spellStart"/>
      <w:r w:rsidR="00E12E90">
        <w:rPr>
          <w:rFonts w:cs="Times New Roman"/>
        </w:rPr>
        <w:t>nhật</w:t>
      </w:r>
      <w:proofErr w:type="spellEnd"/>
      <w:r w:rsidR="00E12E90">
        <w:rPr>
          <w:rFonts w:cs="Times New Roman"/>
        </w:rPr>
        <w:t xml:space="preserve"> </w:t>
      </w:r>
      <w:proofErr w:type="spellStart"/>
      <w:r w:rsidR="00E12E90">
        <w:rPr>
          <w:rFonts w:cs="Times New Roman"/>
        </w:rPr>
        <w:t>phiên</w:t>
      </w:r>
      <w:proofErr w:type="spellEnd"/>
      <w:r w:rsidR="00E12E90">
        <w:rPr>
          <w:rFonts w:cs="Times New Roman"/>
        </w:rPr>
        <w:t xml:space="preserve"> </w:t>
      </w:r>
      <w:proofErr w:type="spellStart"/>
      <w:r w:rsidR="00E12E90">
        <w:rPr>
          <w:rFonts w:cs="Times New Roman"/>
        </w:rPr>
        <w:t>bản</w:t>
      </w:r>
      <w:proofErr w:type="spellEnd"/>
      <w:r w:rsidR="00E12E90">
        <w:rPr>
          <w:rFonts w:cs="Times New Roman"/>
        </w:rPr>
        <w:t xml:space="preserve"> </w:t>
      </w:r>
      <w:proofErr w:type="spellStart"/>
      <w:r w:rsidR="00E12E90">
        <w:rPr>
          <w:rFonts w:cs="Times New Roman"/>
        </w:rPr>
        <w:t>mới</w:t>
      </w:r>
      <w:proofErr w:type="spellEnd"/>
      <w:r w:rsidR="00180B59">
        <w:rPr>
          <w:rFonts w:cs="Times New Roman"/>
        </w:rPr>
        <w:t>”</w:t>
      </w:r>
    </w:p>
    <w:p w14:paraId="3F65237D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  <w:b/>
          <w:i/>
          <w:sz w:val="24"/>
        </w:rPr>
      </w:pPr>
      <w:r w:rsidRPr="00AE0D3B">
        <w:rPr>
          <w:rFonts w:ascii="Cambria" w:hAnsi="Cambria" w:cs="Times New Roman"/>
          <w:b/>
          <w:i/>
          <w:noProof/>
          <w:sz w:val="24"/>
        </w:rPr>
        <w:drawing>
          <wp:inline distT="0" distB="0" distL="0" distR="0" wp14:anchorId="61D5C307" wp14:editId="60A7DF66">
            <wp:extent cx="2516400" cy="823714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M - update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400" cy="823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F3792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Đăng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nhập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bằng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khoản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được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cấp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phát</w:t>
      </w:r>
      <w:proofErr w:type="spellEnd"/>
      <w:r w:rsidRPr="00AE0D3B">
        <w:rPr>
          <w:rFonts w:cs="Times New Roman"/>
        </w:rPr>
        <w:t>.</w:t>
      </w:r>
    </w:p>
    <w:p w14:paraId="30D3A89E" w14:textId="77777777" w:rsidR="009335DC" w:rsidRPr="00AE0D3B" w:rsidRDefault="009335DC" w:rsidP="009335DC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23322F90" wp14:editId="5757632E">
            <wp:extent cx="2428687" cy="1615077"/>
            <wp:effectExtent l="0" t="0" r="0" b="444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M - Đăng nhập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687" cy="1615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8814D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Thực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hiện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nghiệp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vụ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hệ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thống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bằng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khoản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đang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đăng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nhập</w:t>
      </w:r>
      <w:proofErr w:type="spellEnd"/>
      <w:r w:rsidRPr="00AE0D3B">
        <w:rPr>
          <w:rFonts w:cs="Times New Roman"/>
        </w:rPr>
        <w:t>.</w:t>
      </w:r>
    </w:p>
    <w:p w14:paraId="528540E3" w14:textId="77777777" w:rsidR="009335DC" w:rsidRPr="00AE0D3B" w:rsidRDefault="009335DC" w:rsidP="009335DC">
      <w:pPr>
        <w:pStyle w:val="-"/>
        <w:numPr>
          <w:ilvl w:val="0"/>
          <w:numId w:val="0"/>
        </w:numPr>
        <w:ind w:left="720" w:hanging="360"/>
        <w:rPr>
          <w:rFonts w:cs="Times New Roman"/>
        </w:rPr>
      </w:pPr>
    </w:p>
    <w:p w14:paraId="5D171D1B" w14:textId="02CAF970" w:rsidR="009335DC" w:rsidRPr="00AE0D3B" w:rsidRDefault="009335DC" w:rsidP="009335DC">
      <w:pPr>
        <w:pStyle w:val="1"/>
        <w:numPr>
          <w:ilvl w:val="0"/>
          <w:numId w:val="26"/>
        </w:numPr>
        <w:rPr>
          <w:rFonts w:cs="Times New Roman"/>
        </w:rPr>
      </w:pPr>
      <w:bookmarkStart w:id="4" w:name="_Toc373309176"/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phần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mềm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Quản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học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vụ</w:t>
      </w:r>
      <w:bookmarkEnd w:id="4"/>
      <w:proofErr w:type="spellEnd"/>
      <w:r w:rsidRPr="00AE0D3B">
        <w:rPr>
          <w:rFonts w:cs="Times New Roman"/>
        </w:rPr>
        <w:t xml:space="preserve"> </w:t>
      </w:r>
      <w:r w:rsidR="002E4050">
        <w:rPr>
          <w:rFonts w:cs="Times New Roman"/>
        </w:rPr>
        <w:t xml:space="preserve"> (Education PMT-EMS)</w:t>
      </w:r>
    </w:p>
    <w:p w14:paraId="5AC46A13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chạy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</w:rPr>
        <w:t xml:space="preserve">file  </w:t>
      </w:r>
      <w:r w:rsidRPr="00AE0D3B">
        <w:rPr>
          <w:rFonts w:cs="Times New Roman"/>
          <w:b/>
        </w:rPr>
        <w:t>Setup.exe</w:t>
      </w:r>
      <w:proofErr w:type="gramEnd"/>
      <w:r w:rsidRPr="00AE0D3B">
        <w:rPr>
          <w:rFonts w:cs="Times New Roman"/>
          <w:b/>
        </w:rPr>
        <w:t>,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click </w:t>
      </w:r>
      <w:r w:rsidRPr="00AE0D3B">
        <w:rPr>
          <w:rFonts w:cs="Times New Roman"/>
          <w:b/>
        </w:rPr>
        <w:t>Next</w:t>
      </w:r>
    </w:p>
    <w:p w14:paraId="3C264FDE" w14:textId="77777777" w:rsidR="009335DC" w:rsidRPr="00AE0D3B" w:rsidRDefault="009335DC" w:rsidP="009335DC">
      <w:pPr>
        <w:pStyle w:val="-"/>
        <w:numPr>
          <w:ilvl w:val="0"/>
          <w:numId w:val="0"/>
        </w:numPr>
        <w:ind w:left="720"/>
        <w:rPr>
          <w:rFonts w:cs="Times New Roman"/>
        </w:rPr>
      </w:pPr>
    </w:p>
    <w:p w14:paraId="24D2BFE2" w14:textId="77777777" w:rsidR="009335DC" w:rsidRPr="00AE0D3B" w:rsidRDefault="009335DC" w:rsidP="00953FFF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lastRenderedPageBreak/>
        <w:drawing>
          <wp:inline distT="0" distB="0" distL="0" distR="0" wp14:anchorId="4E84BA92" wp14:editId="54F64B3B">
            <wp:extent cx="2449902" cy="2005768"/>
            <wp:effectExtent l="0" t="0" r="0" b="0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1490" cy="200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7F879" w14:textId="0A1DD5E2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kiểm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tra</w:t>
      </w:r>
      <w:proofErr w:type="spellEnd"/>
      <w:r w:rsidRPr="00AE0D3B">
        <w:rPr>
          <w:rFonts w:cs="Times New Roman"/>
        </w:rPr>
        <w:t xml:space="preserve"> Framework 4.0 </w:t>
      </w:r>
      <w:proofErr w:type="spellStart"/>
      <w:r w:rsidRPr="00AE0D3B">
        <w:rPr>
          <w:rFonts w:cs="Times New Roman"/>
        </w:rPr>
        <w:t>đã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được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chưa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tự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động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(</w:t>
      </w:r>
      <w:proofErr w:type="spellStart"/>
      <w:r w:rsidRPr="00AE0D3B">
        <w:rPr>
          <w:rFonts w:cs="Times New Roman"/>
        </w:rPr>
        <w:t>hoặc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lại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bằng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tay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bước</w:t>
      </w:r>
      <w:proofErr w:type="spellEnd"/>
      <w:r w:rsidRPr="00AE0D3B">
        <w:rPr>
          <w:rFonts w:cs="Times New Roman"/>
        </w:rPr>
        <w:t xml:space="preserve"> </w:t>
      </w:r>
      <w:r w:rsidR="0006090A">
        <w:rPr>
          <w:rFonts w:cs="Times New Roman"/>
        </w:rPr>
        <w:t>1</w:t>
      </w:r>
      <w:r w:rsidRPr="00AE0D3B">
        <w:rPr>
          <w:rFonts w:cs="Times New Roman"/>
        </w:rPr>
        <w:t xml:space="preserve">). Click </w:t>
      </w:r>
      <w:r w:rsidRPr="00AE0D3B">
        <w:rPr>
          <w:rFonts w:cs="Times New Roman"/>
          <w:b/>
        </w:rPr>
        <w:t>Next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tiếp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tục</w:t>
      </w:r>
      <w:proofErr w:type="spellEnd"/>
      <w:r w:rsidRPr="00AE0D3B">
        <w:rPr>
          <w:rFonts w:cs="Times New Roman"/>
        </w:rPr>
        <w:t>.</w:t>
      </w:r>
    </w:p>
    <w:p w14:paraId="66A41CB6" w14:textId="77777777" w:rsidR="009335DC" w:rsidRPr="00AE0D3B" w:rsidRDefault="009335DC" w:rsidP="00953FFF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07B0E842" wp14:editId="28CAECF1">
            <wp:extent cx="2467155" cy="201989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68754" cy="202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E5B64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tiếp</w:t>
      </w:r>
      <w:proofErr w:type="spellEnd"/>
      <w:r w:rsidRPr="00AE0D3B">
        <w:rPr>
          <w:rFonts w:cs="Times New Roman"/>
        </w:rPr>
        <w:t xml:space="preserve"> </w:t>
      </w:r>
      <w:proofErr w:type="spellStart"/>
      <w:proofErr w:type="gramStart"/>
      <w:r w:rsidRPr="00AE0D3B">
        <w:rPr>
          <w:rFonts w:cs="Times New Roman"/>
        </w:rPr>
        <w:t>theo</w:t>
      </w:r>
      <w:proofErr w:type="spellEnd"/>
      <w:proofErr w:type="gramEnd"/>
      <w:r w:rsidRPr="00AE0D3B">
        <w:rPr>
          <w:rFonts w:cs="Times New Roman"/>
        </w:rPr>
        <w:t xml:space="preserve">, 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nút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Browse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định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vị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lưu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tập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mục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. </w:t>
      </w:r>
    </w:p>
    <w:p w14:paraId="1334ED0A" w14:textId="77777777" w:rsidR="009335DC" w:rsidRPr="00AE0D3B" w:rsidRDefault="009335DC" w:rsidP="009335DC">
      <w:pPr>
        <w:pStyle w:val="Point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  <w:b/>
        </w:rPr>
        <w:t>Everyone</w:t>
      </w:r>
      <w:proofErr w:type="gram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phép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tất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cả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mọi</w:t>
      </w:r>
      <w:proofErr w:type="spellEnd"/>
      <w:r w:rsidRPr="00AE0D3B">
        <w:rPr>
          <w:rFonts w:cs="Times New Roman"/>
        </w:rPr>
        <w:t xml:space="preserve"> user </w:t>
      </w:r>
      <w:proofErr w:type="spellStart"/>
      <w:r w:rsidRPr="00AE0D3B">
        <w:rPr>
          <w:rFonts w:cs="Times New Roman"/>
        </w:rPr>
        <w:t>đăng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nhập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đều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>.</w:t>
      </w:r>
    </w:p>
    <w:p w14:paraId="707646B6" w14:textId="77777777" w:rsidR="009335DC" w:rsidRPr="00AE0D3B" w:rsidRDefault="009335DC" w:rsidP="009335DC">
      <w:pPr>
        <w:pStyle w:val="Point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Just me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nếu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chỉ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phép</w:t>
      </w:r>
      <w:proofErr w:type="spellEnd"/>
      <w:r w:rsidRPr="00AE0D3B">
        <w:rPr>
          <w:rFonts w:cs="Times New Roman"/>
        </w:rPr>
        <w:t xml:space="preserve"> user </w:t>
      </w:r>
      <w:proofErr w:type="spellStart"/>
      <w:r w:rsidRPr="00AE0D3B">
        <w:rPr>
          <w:rFonts w:cs="Times New Roman"/>
        </w:rPr>
        <w:t>đang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>.</w:t>
      </w:r>
    </w:p>
    <w:p w14:paraId="0483A929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r w:rsidRPr="00AE0D3B">
        <w:rPr>
          <w:rFonts w:cs="Times New Roman"/>
          <w:b/>
        </w:rPr>
        <w:t>Next</w:t>
      </w:r>
    </w:p>
    <w:p w14:paraId="49FD32E1" w14:textId="77777777" w:rsidR="009335DC" w:rsidRPr="00AE0D3B" w:rsidRDefault="009335DC" w:rsidP="00953FFF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0BF09F8A" wp14:editId="29251746">
            <wp:extent cx="2449902" cy="200576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51490" cy="200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5C94B" w14:textId="77777777" w:rsidR="009335DC" w:rsidRPr="00AE0D3B" w:rsidRDefault="009335DC" w:rsidP="009335DC">
      <w:pPr>
        <w:pStyle w:val="-"/>
        <w:rPr>
          <w:rFonts w:cs="Times New Roman"/>
        </w:rPr>
      </w:pPr>
      <w:r w:rsidRPr="00AE0D3B">
        <w:rPr>
          <w:rFonts w:cs="Times New Roman"/>
        </w:rPr>
        <w:t xml:space="preserve">Click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Yes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xác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nhận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việc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và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đến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quá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kết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thúc</w:t>
      </w:r>
      <w:proofErr w:type="spellEnd"/>
      <w:r w:rsidRPr="00AE0D3B">
        <w:rPr>
          <w:rFonts w:cs="Times New Roman"/>
        </w:rPr>
        <w:t>.</w:t>
      </w:r>
    </w:p>
    <w:p w14:paraId="3A57F6C6" w14:textId="77777777" w:rsidR="009335DC" w:rsidRPr="00AE0D3B" w:rsidRDefault="009335DC" w:rsidP="00953FFF">
      <w:pPr>
        <w:spacing w:before="120" w:after="120"/>
        <w:jc w:val="center"/>
        <w:rPr>
          <w:rFonts w:ascii="Cambria" w:hAnsi="Cambria" w:cs="Times New Roman"/>
          <w:noProof/>
        </w:rPr>
      </w:pPr>
      <w:r w:rsidRPr="00AE0D3B">
        <w:rPr>
          <w:rFonts w:ascii="Cambria" w:hAnsi="Cambria" w:cs="Times New Roman"/>
          <w:noProof/>
        </w:rPr>
        <w:lastRenderedPageBreak/>
        <w:drawing>
          <wp:inline distT="0" distB="0" distL="0" distR="0" wp14:anchorId="0EFA9D5E" wp14:editId="3F73D6D2">
            <wp:extent cx="2449902" cy="1380226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380" cy="137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0D3B">
        <w:rPr>
          <w:rFonts w:ascii="Cambria" w:hAnsi="Cambria" w:cs="Times New Roman"/>
          <w:noProof/>
        </w:rPr>
        <w:drawing>
          <wp:inline distT="0" distB="0" distL="0" distR="0" wp14:anchorId="5A050E8E" wp14:editId="0F0C3661">
            <wp:extent cx="2260120" cy="1371600"/>
            <wp:effectExtent l="0" t="0" r="0" b="0"/>
            <wp:docPr id="455" name="Picture 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641" cy="1371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A2CA11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xong</w:t>
      </w:r>
      <w:proofErr w:type="spellEnd"/>
      <w:r w:rsidRPr="00AE0D3B">
        <w:rPr>
          <w:rFonts w:cs="Times New Roman"/>
        </w:rPr>
        <w:t xml:space="preserve">, click </w:t>
      </w:r>
      <w:r w:rsidRPr="00AE0D3B">
        <w:rPr>
          <w:rFonts w:cs="Times New Roman"/>
          <w:b/>
        </w:rPr>
        <w:t>Next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tiếp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tục</w:t>
      </w:r>
      <w:proofErr w:type="spellEnd"/>
      <w:r w:rsidRPr="00AE0D3B">
        <w:rPr>
          <w:rFonts w:cs="Times New Roman"/>
        </w:rPr>
        <w:t>.</w:t>
      </w:r>
    </w:p>
    <w:p w14:paraId="0F2EDA9A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Cửa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sổ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thông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báo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việc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hoàn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tất</w:t>
      </w:r>
      <w:proofErr w:type="spellEnd"/>
      <w:r w:rsidRPr="00AE0D3B">
        <w:rPr>
          <w:rFonts w:cs="Times New Roman"/>
        </w:rPr>
        <w:t xml:space="preserve">, click </w:t>
      </w:r>
      <w:r w:rsidRPr="00AE0D3B">
        <w:rPr>
          <w:rFonts w:cs="Times New Roman"/>
          <w:b/>
        </w:rPr>
        <w:t>Close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đóng</w:t>
      </w:r>
      <w:proofErr w:type="spellEnd"/>
      <w:r w:rsidRPr="00AE0D3B">
        <w:rPr>
          <w:rFonts w:cs="Times New Roman"/>
        </w:rPr>
        <w:t>.</w:t>
      </w:r>
    </w:p>
    <w:p w14:paraId="1384F30E" w14:textId="77777777" w:rsidR="009335DC" w:rsidRPr="00AE0D3B" w:rsidRDefault="009335DC" w:rsidP="00953FFF">
      <w:pPr>
        <w:spacing w:before="120" w:after="120"/>
        <w:jc w:val="center"/>
        <w:rPr>
          <w:rFonts w:ascii="Cambria" w:hAnsi="Cambria" w:cs="Times New Roman"/>
        </w:rPr>
      </w:pPr>
      <w:r w:rsidRPr="00AE0D3B">
        <w:rPr>
          <w:rFonts w:ascii="Cambria" w:hAnsi="Cambria" w:cs="Times New Roman"/>
          <w:noProof/>
        </w:rPr>
        <w:drawing>
          <wp:inline distT="0" distB="0" distL="0" distR="0" wp14:anchorId="628EE414" wp14:editId="1ED0BFFD">
            <wp:extent cx="2449902" cy="2005768"/>
            <wp:effectExtent l="0" t="0" r="0" b="0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51490" cy="200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D20E5" w14:textId="4B111285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</w:rPr>
        <w:t>Trên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màn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hình</w:t>
      </w:r>
      <w:proofErr w:type="spellEnd"/>
      <w:r w:rsidRPr="00AE0D3B">
        <w:rPr>
          <w:rFonts w:cs="Times New Roman"/>
        </w:rPr>
        <w:t xml:space="preserve"> desktop </w:t>
      </w:r>
      <w:proofErr w:type="spellStart"/>
      <w:r w:rsidRPr="00AE0D3B">
        <w:rPr>
          <w:rFonts w:cs="Times New Roman"/>
        </w:rPr>
        <w:t>sẽ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xuất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hiện</w:t>
      </w:r>
      <w:proofErr w:type="spellEnd"/>
      <w:r w:rsidRPr="00AE0D3B">
        <w:rPr>
          <w:rFonts w:cs="Times New Roman"/>
        </w:rPr>
        <w:t xml:space="preserve"> icon </w:t>
      </w:r>
      <w:r w:rsidRPr="00AE0D3B">
        <w:rPr>
          <w:rFonts w:cs="Times New Roman"/>
          <w:noProof/>
        </w:rPr>
        <w:drawing>
          <wp:inline distT="0" distB="0" distL="0" distR="0" wp14:anchorId="496215E4" wp14:editId="52EEA285">
            <wp:extent cx="371475" cy="426694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 - icon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2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để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thực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</w:p>
    <w:p w14:paraId="6B93F5F6" w14:textId="77777777" w:rsidR="009335DC" w:rsidRPr="00AE0D3B" w:rsidRDefault="009335DC" w:rsidP="009335DC">
      <w:pPr>
        <w:pStyle w:val="-"/>
        <w:rPr>
          <w:rFonts w:cs="Times New Roman"/>
        </w:rPr>
      </w:pPr>
      <w:proofErr w:type="spellStart"/>
      <w:r w:rsidRPr="00AE0D3B">
        <w:rPr>
          <w:rFonts w:cs="Times New Roman"/>
          <w:b/>
          <w:i/>
        </w:rPr>
        <w:t>Lưu</w:t>
      </w:r>
      <w:proofErr w:type="spellEnd"/>
      <w:r w:rsidRPr="00AE0D3B">
        <w:rPr>
          <w:rFonts w:cs="Times New Roman"/>
          <w:b/>
          <w:i/>
        </w:rPr>
        <w:t xml:space="preserve"> ý: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đối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với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những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máy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windows 7 </w:t>
      </w:r>
      <w:proofErr w:type="spellStart"/>
      <w:r w:rsidRPr="00AE0D3B">
        <w:rPr>
          <w:rFonts w:cs="Times New Roman"/>
        </w:rPr>
        <w:t>có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phân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quyền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bảo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mật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cao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thành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công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khi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mở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chương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trình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hiển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thị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thông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báo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lỗi</w:t>
      </w:r>
      <w:proofErr w:type="spellEnd"/>
      <w:r w:rsidRPr="00AE0D3B">
        <w:rPr>
          <w:rFonts w:cs="Times New Roman"/>
        </w:rPr>
        <w:t xml:space="preserve">. Ta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đường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dẫn</w:t>
      </w:r>
      <w:proofErr w:type="spellEnd"/>
      <w:r w:rsidRPr="00AE0D3B">
        <w:rPr>
          <w:rFonts w:cs="Times New Roman"/>
        </w:rPr>
        <w:t xml:space="preserve"> file </w:t>
      </w:r>
      <w:proofErr w:type="spellStart"/>
      <w:r w:rsidRPr="00AE0D3B">
        <w:rPr>
          <w:rFonts w:cs="Times New Roman"/>
        </w:rPr>
        <w:t>cài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đặt</w:t>
      </w:r>
      <w:proofErr w:type="spellEnd"/>
      <w:r w:rsidRPr="00AE0D3B">
        <w:rPr>
          <w:rFonts w:cs="Times New Roman"/>
        </w:rPr>
        <w:t xml:space="preserve"> (VD: C:\ Program Files\ PMT-EMS SOFTS</w:t>
      </w:r>
      <w:proofErr w:type="gramStart"/>
      <w:r w:rsidRPr="00AE0D3B">
        <w:rPr>
          <w:rFonts w:cs="Times New Roman"/>
        </w:rPr>
        <w:t>) ,</w:t>
      </w:r>
      <w:proofErr w:type="gramEnd"/>
      <w:r w:rsidRPr="00AE0D3B">
        <w:rPr>
          <w:rFonts w:cs="Times New Roman"/>
        </w:rPr>
        <w:t xml:space="preserve"> click </w:t>
      </w:r>
      <w:proofErr w:type="spellStart"/>
      <w:r w:rsidRPr="00AE0D3B">
        <w:rPr>
          <w:rFonts w:cs="Times New Roman"/>
        </w:rPr>
        <w:t>phải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vào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thư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mục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  <w:b/>
        </w:rPr>
        <w:t>Quản</w:t>
      </w:r>
      <w:proofErr w:type="spellEnd"/>
      <w:r w:rsidRPr="00AE0D3B">
        <w:rPr>
          <w:rFonts w:cs="Times New Roman"/>
          <w:b/>
        </w:rPr>
        <w:t xml:space="preserve"> </w:t>
      </w:r>
      <w:proofErr w:type="spellStart"/>
      <w:r w:rsidRPr="00AE0D3B">
        <w:rPr>
          <w:rFonts w:cs="Times New Roman"/>
          <w:b/>
        </w:rPr>
        <w:t>lý</w:t>
      </w:r>
      <w:proofErr w:type="spellEnd"/>
      <w:r w:rsidRPr="00AE0D3B">
        <w:rPr>
          <w:rFonts w:cs="Times New Roman"/>
          <w:b/>
        </w:rPr>
        <w:t xml:space="preserve"> </w:t>
      </w:r>
      <w:proofErr w:type="spellStart"/>
      <w:r w:rsidRPr="00AE0D3B">
        <w:rPr>
          <w:rFonts w:cs="Times New Roman"/>
          <w:b/>
        </w:rPr>
        <w:t>học</w:t>
      </w:r>
      <w:proofErr w:type="spellEnd"/>
      <w:r w:rsidRPr="00AE0D3B">
        <w:rPr>
          <w:rFonts w:cs="Times New Roman"/>
          <w:b/>
        </w:rPr>
        <w:t xml:space="preserve"> </w:t>
      </w:r>
      <w:proofErr w:type="spellStart"/>
      <w:r w:rsidRPr="00AE0D3B">
        <w:rPr>
          <w:rFonts w:cs="Times New Roman"/>
          <w:b/>
        </w:rPr>
        <w:t>vụ</w:t>
      </w:r>
      <w:proofErr w:type="spellEnd"/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Properties</w:t>
      </w:r>
      <w:r w:rsidRPr="00AE0D3B">
        <w:rPr>
          <w:rFonts w:cs="Times New Roman"/>
        </w:rPr>
        <w:t xml:space="preserve">.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Tab Security</w:t>
      </w:r>
      <w:r w:rsidRPr="00AE0D3B">
        <w:rPr>
          <w:rFonts w:cs="Times New Roman"/>
        </w:rPr>
        <w:t xml:space="preserve">, </w:t>
      </w:r>
      <w:proofErr w:type="spellStart"/>
      <w:r w:rsidRPr="00AE0D3B">
        <w:rPr>
          <w:rFonts w:cs="Times New Roman"/>
        </w:rPr>
        <w:t>chọn</w:t>
      </w:r>
      <w:proofErr w:type="spellEnd"/>
      <w:r w:rsidRPr="00AE0D3B">
        <w:rPr>
          <w:rFonts w:cs="Times New Roman"/>
        </w:rPr>
        <w:t xml:space="preserve"> </w:t>
      </w:r>
      <w:proofErr w:type="gramStart"/>
      <w:r w:rsidRPr="00AE0D3B">
        <w:rPr>
          <w:rFonts w:cs="Times New Roman"/>
          <w:b/>
        </w:rPr>
        <w:t>Everyone</w:t>
      </w:r>
      <w:proofErr w:type="gramEnd"/>
      <w:r w:rsidRPr="00AE0D3B">
        <w:rPr>
          <w:rFonts w:cs="Times New Roman"/>
        </w:rPr>
        <w:t xml:space="preserve"> (</w:t>
      </w:r>
      <w:proofErr w:type="spellStart"/>
      <w:r w:rsidRPr="00AE0D3B">
        <w:rPr>
          <w:rFonts w:cs="Times New Roman"/>
        </w:rPr>
        <w:t>hoặc</w:t>
      </w:r>
      <w:proofErr w:type="spellEnd"/>
      <w:r w:rsidRPr="00AE0D3B">
        <w:rPr>
          <w:rFonts w:cs="Times New Roman"/>
        </w:rPr>
        <w:t xml:space="preserve"> 1 user </w:t>
      </w:r>
      <w:proofErr w:type="spellStart"/>
      <w:r w:rsidRPr="00AE0D3B">
        <w:rPr>
          <w:rFonts w:cs="Times New Roman"/>
        </w:rPr>
        <w:t>sử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dụng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tương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ứng</w:t>
      </w:r>
      <w:proofErr w:type="spellEnd"/>
      <w:r w:rsidRPr="00AE0D3B">
        <w:rPr>
          <w:rFonts w:cs="Times New Roman"/>
        </w:rPr>
        <w:t xml:space="preserve">) check </w:t>
      </w:r>
      <w:proofErr w:type="spellStart"/>
      <w:r w:rsidRPr="00AE0D3B">
        <w:rPr>
          <w:rFonts w:cs="Times New Roman"/>
        </w:rPr>
        <w:t>cột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Allow</w:t>
      </w:r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của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hàng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Full control</w:t>
      </w:r>
      <w:r w:rsidRPr="00AE0D3B">
        <w:rPr>
          <w:rFonts w:cs="Times New Roman"/>
        </w:rPr>
        <w:t xml:space="preserve">. </w:t>
      </w:r>
      <w:proofErr w:type="spellStart"/>
      <w:r w:rsidRPr="00AE0D3B">
        <w:rPr>
          <w:rFonts w:cs="Times New Roman"/>
        </w:rPr>
        <w:t>Sau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đó</w:t>
      </w:r>
      <w:proofErr w:type="spellEnd"/>
      <w:r w:rsidRPr="00AE0D3B">
        <w:rPr>
          <w:rFonts w:cs="Times New Roman"/>
        </w:rPr>
        <w:t xml:space="preserve"> </w:t>
      </w:r>
      <w:proofErr w:type="spellStart"/>
      <w:r w:rsidRPr="00AE0D3B">
        <w:rPr>
          <w:rFonts w:cs="Times New Roman"/>
        </w:rPr>
        <w:t>nhấn</w:t>
      </w:r>
      <w:proofErr w:type="spellEnd"/>
      <w:r w:rsidRPr="00AE0D3B">
        <w:rPr>
          <w:rFonts w:cs="Times New Roman"/>
        </w:rPr>
        <w:t xml:space="preserve"> </w:t>
      </w:r>
      <w:r w:rsidRPr="00AE0D3B">
        <w:rPr>
          <w:rFonts w:cs="Times New Roman"/>
          <w:b/>
        </w:rPr>
        <w:t>Ok</w:t>
      </w:r>
      <w:r w:rsidRPr="00AE0D3B">
        <w:rPr>
          <w:rFonts w:cs="Times New Roman"/>
        </w:rPr>
        <w:t>.</w:t>
      </w:r>
    </w:p>
    <w:p w14:paraId="3765D34B" w14:textId="5A9AEB18" w:rsidR="0001306D" w:rsidRPr="003E0C8B" w:rsidRDefault="0001306D" w:rsidP="003E0C8B"/>
    <w:bookmarkEnd w:id="0"/>
    <w:sectPr w:rsidR="0001306D" w:rsidRPr="003E0C8B" w:rsidSect="003B0F36">
      <w:footerReference w:type="even" r:id="rId35"/>
      <w:footerReference w:type="default" r:id="rId36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F1A2B" w14:textId="77777777" w:rsidR="003722F7" w:rsidRDefault="003722F7">
      <w:pPr>
        <w:spacing w:after="0" w:line="240" w:lineRule="auto"/>
      </w:pPr>
      <w:r>
        <w:separator/>
      </w:r>
    </w:p>
  </w:endnote>
  <w:endnote w:type="continuationSeparator" w:id="0">
    <w:p w14:paraId="0E475A2B" w14:textId="77777777" w:rsidR="003722F7" w:rsidRDefault="00372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AFC14" w14:textId="77777777" w:rsidR="0064643C" w:rsidRDefault="006464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64643C" w:rsidRDefault="006464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CF30A" w14:textId="39CF1BB5" w:rsidR="0064643C" w:rsidRPr="0018218D" w:rsidRDefault="006464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8A762C">
      <w:rPr>
        <w:rStyle w:val="PageNumber"/>
        <w:b/>
        <w:noProof/>
      </w:rPr>
      <w:t>1</w:t>
    </w:r>
    <w:r w:rsidRPr="0018218D">
      <w:rPr>
        <w:rStyle w:val="PageNumber"/>
        <w:b/>
      </w:rPr>
      <w:fldChar w:fldCharType="end"/>
    </w:r>
  </w:p>
  <w:p w14:paraId="1EF8D916" w14:textId="22EBFCD8" w:rsidR="0064643C" w:rsidRPr="003E0C8B" w:rsidRDefault="003E0C8B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F61B7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92D2E" w14:textId="77777777" w:rsidR="003722F7" w:rsidRDefault="003722F7">
      <w:pPr>
        <w:spacing w:after="0" w:line="240" w:lineRule="auto"/>
      </w:pPr>
      <w:r>
        <w:separator/>
      </w:r>
    </w:p>
  </w:footnote>
  <w:footnote w:type="continuationSeparator" w:id="0">
    <w:p w14:paraId="2DCACD61" w14:textId="77777777" w:rsidR="003722F7" w:rsidRDefault="00372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43AA8"/>
    <w:multiLevelType w:val="hybridMultilevel"/>
    <w:tmpl w:val="2CD2E834"/>
    <w:lvl w:ilvl="0" w:tplc="989E5D78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667A0"/>
    <w:multiLevelType w:val="hybridMultilevel"/>
    <w:tmpl w:val="0AA82AD4"/>
    <w:lvl w:ilvl="0" w:tplc="81EE2066">
      <w:numFmt w:val="bullet"/>
      <w:pStyle w:val="-"/>
      <w:lvlText w:val="-"/>
      <w:lvlJc w:val="left"/>
      <w:pPr>
        <w:ind w:left="720" w:hanging="360"/>
      </w:pPr>
      <w:rPr>
        <w:rFonts w:ascii="Tahoma" w:eastAsia="MS Gothic" w:hAnsi="Tahoma" w:cs="Tahoma" w:hint="default"/>
      </w:rPr>
    </w:lvl>
    <w:lvl w:ilvl="1" w:tplc="4ADA19B6">
      <w:start w:val="1"/>
      <w:numFmt w:val="bullet"/>
      <w:pStyle w:val="Poin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3"/>
  </w:num>
  <w:num w:numId="5">
    <w:abstractNumId w:val="0"/>
  </w:num>
  <w:num w:numId="6">
    <w:abstractNumId w:val="16"/>
  </w:num>
  <w:num w:numId="7">
    <w:abstractNumId w:val="14"/>
  </w:num>
  <w:num w:numId="8">
    <w:abstractNumId w:val="4"/>
  </w:num>
  <w:num w:numId="9">
    <w:abstractNumId w:val="18"/>
  </w:num>
  <w:num w:numId="10">
    <w:abstractNumId w:val="21"/>
  </w:num>
  <w:num w:numId="11">
    <w:abstractNumId w:val="23"/>
  </w:num>
  <w:num w:numId="12">
    <w:abstractNumId w:val="2"/>
  </w:num>
  <w:num w:numId="13">
    <w:abstractNumId w:val="15"/>
  </w:num>
  <w:num w:numId="14">
    <w:abstractNumId w:val="5"/>
  </w:num>
  <w:num w:numId="15">
    <w:abstractNumId w:val="20"/>
  </w:num>
  <w:num w:numId="16">
    <w:abstractNumId w:val="9"/>
  </w:num>
  <w:num w:numId="17">
    <w:abstractNumId w:val="6"/>
  </w:num>
  <w:num w:numId="18">
    <w:abstractNumId w:val="17"/>
  </w:num>
  <w:num w:numId="19">
    <w:abstractNumId w:val="24"/>
  </w:num>
  <w:num w:numId="20">
    <w:abstractNumId w:val="19"/>
  </w:num>
  <w:num w:numId="21">
    <w:abstractNumId w:val="22"/>
  </w:num>
  <w:num w:numId="22">
    <w:abstractNumId w:val="12"/>
  </w:num>
  <w:num w:numId="23">
    <w:abstractNumId w:val="10"/>
  </w:num>
  <w:num w:numId="24">
    <w:abstractNumId w:val="7"/>
  </w:num>
  <w:num w:numId="25">
    <w:abstractNumId w:val="1"/>
  </w:num>
  <w:num w:numId="2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11312"/>
    <w:rsid w:val="0001306D"/>
    <w:rsid w:val="000138EA"/>
    <w:rsid w:val="000141E5"/>
    <w:rsid w:val="00030066"/>
    <w:rsid w:val="00035138"/>
    <w:rsid w:val="0003665B"/>
    <w:rsid w:val="000407D0"/>
    <w:rsid w:val="000414F0"/>
    <w:rsid w:val="00041BBE"/>
    <w:rsid w:val="000446F8"/>
    <w:rsid w:val="00052968"/>
    <w:rsid w:val="00053422"/>
    <w:rsid w:val="0006090A"/>
    <w:rsid w:val="00062BF1"/>
    <w:rsid w:val="0007089B"/>
    <w:rsid w:val="00071DAF"/>
    <w:rsid w:val="000904F1"/>
    <w:rsid w:val="00092D0D"/>
    <w:rsid w:val="000C0ACF"/>
    <w:rsid w:val="000D0E13"/>
    <w:rsid w:val="000D3967"/>
    <w:rsid w:val="000E041D"/>
    <w:rsid w:val="00102702"/>
    <w:rsid w:val="0010332B"/>
    <w:rsid w:val="00117847"/>
    <w:rsid w:val="001228D8"/>
    <w:rsid w:val="00125F45"/>
    <w:rsid w:val="001270F2"/>
    <w:rsid w:val="00127EFD"/>
    <w:rsid w:val="001403C4"/>
    <w:rsid w:val="00140FEB"/>
    <w:rsid w:val="001465C2"/>
    <w:rsid w:val="001474E8"/>
    <w:rsid w:val="001502CF"/>
    <w:rsid w:val="00152CBC"/>
    <w:rsid w:val="00155B8E"/>
    <w:rsid w:val="00163E65"/>
    <w:rsid w:val="00172010"/>
    <w:rsid w:val="00180B59"/>
    <w:rsid w:val="0018218D"/>
    <w:rsid w:val="00191225"/>
    <w:rsid w:val="00193ADB"/>
    <w:rsid w:val="001975C7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F2D29"/>
    <w:rsid w:val="001F344F"/>
    <w:rsid w:val="001F55D4"/>
    <w:rsid w:val="001F6D19"/>
    <w:rsid w:val="00207AFD"/>
    <w:rsid w:val="0021092C"/>
    <w:rsid w:val="00212FA3"/>
    <w:rsid w:val="0022330D"/>
    <w:rsid w:val="002248CC"/>
    <w:rsid w:val="00227556"/>
    <w:rsid w:val="002359F1"/>
    <w:rsid w:val="00247969"/>
    <w:rsid w:val="00252405"/>
    <w:rsid w:val="00255AB1"/>
    <w:rsid w:val="00255F7A"/>
    <w:rsid w:val="00264FB6"/>
    <w:rsid w:val="002677EB"/>
    <w:rsid w:val="00276513"/>
    <w:rsid w:val="00276A40"/>
    <w:rsid w:val="00290BC6"/>
    <w:rsid w:val="002927B1"/>
    <w:rsid w:val="0029653D"/>
    <w:rsid w:val="002A603F"/>
    <w:rsid w:val="002B52AF"/>
    <w:rsid w:val="002C703C"/>
    <w:rsid w:val="002E3C8E"/>
    <w:rsid w:val="002E4050"/>
    <w:rsid w:val="003001C4"/>
    <w:rsid w:val="00304795"/>
    <w:rsid w:val="0030553F"/>
    <w:rsid w:val="00306151"/>
    <w:rsid w:val="00316889"/>
    <w:rsid w:val="0034346A"/>
    <w:rsid w:val="00344D6F"/>
    <w:rsid w:val="00346DC5"/>
    <w:rsid w:val="00347A73"/>
    <w:rsid w:val="00360C7D"/>
    <w:rsid w:val="003722F7"/>
    <w:rsid w:val="00376A14"/>
    <w:rsid w:val="003947E1"/>
    <w:rsid w:val="003A5B31"/>
    <w:rsid w:val="003A7DD1"/>
    <w:rsid w:val="003B0F36"/>
    <w:rsid w:val="003B321A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167E7"/>
    <w:rsid w:val="00417291"/>
    <w:rsid w:val="004226E5"/>
    <w:rsid w:val="004348F2"/>
    <w:rsid w:val="00446B60"/>
    <w:rsid w:val="00451BD9"/>
    <w:rsid w:val="00465473"/>
    <w:rsid w:val="00466423"/>
    <w:rsid w:val="0048063D"/>
    <w:rsid w:val="004A48DC"/>
    <w:rsid w:val="004C2FCF"/>
    <w:rsid w:val="004D1B59"/>
    <w:rsid w:val="004E56D8"/>
    <w:rsid w:val="004F50AE"/>
    <w:rsid w:val="0050362D"/>
    <w:rsid w:val="00517ECC"/>
    <w:rsid w:val="005216BB"/>
    <w:rsid w:val="00521C5E"/>
    <w:rsid w:val="00524B4B"/>
    <w:rsid w:val="00530994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2305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603582"/>
    <w:rsid w:val="00612D41"/>
    <w:rsid w:val="00614F73"/>
    <w:rsid w:val="00616BBE"/>
    <w:rsid w:val="006178AC"/>
    <w:rsid w:val="00634BAA"/>
    <w:rsid w:val="00635408"/>
    <w:rsid w:val="0064120E"/>
    <w:rsid w:val="0064643C"/>
    <w:rsid w:val="0065311E"/>
    <w:rsid w:val="00671ADF"/>
    <w:rsid w:val="0069265D"/>
    <w:rsid w:val="006D0140"/>
    <w:rsid w:val="006F02A1"/>
    <w:rsid w:val="006F6DA6"/>
    <w:rsid w:val="006F7C40"/>
    <w:rsid w:val="00704016"/>
    <w:rsid w:val="00711343"/>
    <w:rsid w:val="00717165"/>
    <w:rsid w:val="00722D86"/>
    <w:rsid w:val="0073169C"/>
    <w:rsid w:val="00741D12"/>
    <w:rsid w:val="007473AB"/>
    <w:rsid w:val="00754E9D"/>
    <w:rsid w:val="007608CE"/>
    <w:rsid w:val="00765A67"/>
    <w:rsid w:val="0077051A"/>
    <w:rsid w:val="00772369"/>
    <w:rsid w:val="0077247B"/>
    <w:rsid w:val="007A3F00"/>
    <w:rsid w:val="007E0C0E"/>
    <w:rsid w:val="007E0FDB"/>
    <w:rsid w:val="007F57C0"/>
    <w:rsid w:val="00812C65"/>
    <w:rsid w:val="0083025F"/>
    <w:rsid w:val="00833CB7"/>
    <w:rsid w:val="00833E89"/>
    <w:rsid w:val="00845F6D"/>
    <w:rsid w:val="0086210A"/>
    <w:rsid w:val="008768D9"/>
    <w:rsid w:val="0088448B"/>
    <w:rsid w:val="00887912"/>
    <w:rsid w:val="008A0ABE"/>
    <w:rsid w:val="008A5DC5"/>
    <w:rsid w:val="008A762C"/>
    <w:rsid w:val="008B0DCF"/>
    <w:rsid w:val="008B6013"/>
    <w:rsid w:val="008C1240"/>
    <w:rsid w:val="008D3980"/>
    <w:rsid w:val="008F5B90"/>
    <w:rsid w:val="0090500B"/>
    <w:rsid w:val="0091071F"/>
    <w:rsid w:val="0092210F"/>
    <w:rsid w:val="009247DC"/>
    <w:rsid w:val="0093078B"/>
    <w:rsid w:val="009335DC"/>
    <w:rsid w:val="00936B18"/>
    <w:rsid w:val="009403E4"/>
    <w:rsid w:val="00943D17"/>
    <w:rsid w:val="0094638F"/>
    <w:rsid w:val="00946BC0"/>
    <w:rsid w:val="00953FFF"/>
    <w:rsid w:val="00980DDD"/>
    <w:rsid w:val="00984879"/>
    <w:rsid w:val="009848AC"/>
    <w:rsid w:val="00997AC4"/>
    <w:rsid w:val="009A52A8"/>
    <w:rsid w:val="009C3C57"/>
    <w:rsid w:val="009D07A2"/>
    <w:rsid w:val="009F07EB"/>
    <w:rsid w:val="009F5157"/>
    <w:rsid w:val="009F62F0"/>
    <w:rsid w:val="00A04073"/>
    <w:rsid w:val="00A07397"/>
    <w:rsid w:val="00A10600"/>
    <w:rsid w:val="00A32266"/>
    <w:rsid w:val="00A46913"/>
    <w:rsid w:val="00A526DF"/>
    <w:rsid w:val="00A540AE"/>
    <w:rsid w:val="00A64497"/>
    <w:rsid w:val="00A65D66"/>
    <w:rsid w:val="00A67DC4"/>
    <w:rsid w:val="00A701E3"/>
    <w:rsid w:val="00A74EED"/>
    <w:rsid w:val="00A83AB9"/>
    <w:rsid w:val="00A9448F"/>
    <w:rsid w:val="00A9715D"/>
    <w:rsid w:val="00AA1BBD"/>
    <w:rsid w:val="00AC48AF"/>
    <w:rsid w:val="00AC4985"/>
    <w:rsid w:val="00AC60C4"/>
    <w:rsid w:val="00AD6C27"/>
    <w:rsid w:val="00AE5C73"/>
    <w:rsid w:val="00AF5AE5"/>
    <w:rsid w:val="00B0132B"/>
    <w:rsid w:val="00B12708"/>
    <w:rsid w:val="00B24705"/>
    <w:rsid w:val="00B25928"/>
    <w:rsid w:val="00B30463"/>
    <w:rsid w:val="00B41061"/>
    <w:rsid w:val="00B46BB1"/>
    <w:rsid w:val="00B615D0"/>
    <w:rsid w:val="00B72B84"/>
    <w:rsid w:val="00B844CD"/>
    <w:rsid w:val="00B86DFD"/>
    <w:rsid w:val="00BA44F7"/>
    <w:rsid w:val="00BB64BC"/>
    <w:rsid w:val="00BC5029"/>
    <w:rsid w:val="00BD51D6"/>
    <w:rsid w:val="00BF16EB"/>
    <w:rsid w:val="00BF7611"/>
    <w:rsid w:val="00C17547"/>
    <w:rsid w:val="00C227E0"/>
    <w:rsid w:val="00C2412F"/>
    <w:rsid w:val="00C33817"/>
    <w:rsid w:val="00C55FC1"/>
    <w:rsid w:val="00C6452B"/>
    <w:rsid w:val="00C722DD"/>
    <w:rsid w:val="00C82D8D"/>
    <w:rsid w:val="00CA1949"/>
    <w:rsid w:val="00CA692F"/>
    <w:rsid w:val="00CA783D"/>
    <w:rsid w:val="00CB6488"/>
    <w:rsid w:val="00CC7CB3"/>
    <w:rsid w:val="00CD09C5"/>
    <w:rsid w:val="00CD0E25"/>
    <w:rsid w:val="00CE6A74"/>
    <w:rsid w:val="00CF17DE"/>
    <w:rsid w:val="00D1620D"/>
    <w:rsid w:val="00D1654F"/>
    <w:rsid w:val="00D254EE"/>
    <w:rsid w:val="00D25ACB"/>
    <w:rsid w:val="00D27960"/>
    <w:rsid w:val="00D341C8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DA"/>
    <w:rsid w:val="00DC50C9"/>
    <w:rsid w:val="00DC7B87"/>
    <w:rsid w:val="00DD0E57"/>
    <w:rsid w:val="00DE3D4B"/>
    <w:rsid w:val="00DF5E36"/>
    <w:rsid w:val="00E0700D"/>
    <w:rsid w:val="00E102D5"/>
    <w:rsid w:val="00E12E90"/>
    <w:rsid w:val="00E27B51"/>
    <w:rsid w:val="00E33D6B"/>
    <w:rsid w:val="00E36D02"/>
    <w:rsid w:val="00E444D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A7EAE"/>
    <w:rsid w:val="00EB0AA9"/>
    <w:rsid w:val="00EB33C9"/>
    <w:rsid w:val="00ED640C"/>
    <w:rsid w:val="00ED6C47"/>
    <w:rsid w:val="00F12316"/>
    <w:rsid w:val="00F20D4C"/>
    <w:rsid w:val="00F5044B"/>
    <w:rsid w:val="00F50596"/>
    <w:rsid w:val="00F6244A"/>
    <w:rsid w:val="00F72EA8"/>
    <w:rsid w:val="00FA2E26"/>
    <w:rsid w:val="00FB0152"/>
    <w:rsid w:val="00FB350B"/>
    <w:rsid w:val="00FB45C9"/>
    <w:rsid w:val="00FC2740"/>
    <w:rsid w:val="00FC49A5"/>
    <w:rsid w:val="00FE2DA2"/>
    <w:rsid w:val="00FE41AB"/>
    <w:rsid w:val="00FE4F83"/>
    <w:rsid w:val="00FE5B3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29AE33"/>
  <w15:docId w15:val="{CC9565B1-18B5-4164-8298-A330A156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  <w:style w:type="paragraph" w:customStyle="1" w:styleId="1">
    <w:name w:val="1"/>
    <w:basedOn w:val="ListParagraph"/>
    <w:link w:val="1Char"/>
    <w:qFormat/>
    <w:rsid w:val="009335DC"/>
    <w:pPr>
      <w:numPr>
        <w:numId w:val="25"/>
      </w:numPr>
      <w:spacing w:before="120" w:after="120" w:line="240" w:lineRule="auto"/>
      <w:jc w:val="both"/>
    </w:pPr>
    <w:rPr>
      <w:rFonts w:ascii="Cambria" w:hAnsi="Cambria" w:cs="Arial"/>
      <w:b/>
      <w:sz w:val="26"/>
      <w:szCs w:val="24"/>
      <w:lang w:eastAsia="en-US"/>
    </w:rPr>
  </w:style>
  <w:style w:type="paragraph" w:customStyle="1" w:styleId="-">
    <w:name w:val="-"/>
    <w:basedOn w:val="ListParagraph"/>
    <w:link w:val="-Char"/>
    <w:qFormat/>
    <w:rsid w:val="009335DC"/>
    <w:pPr>
      <w:numPr>
        <w:numId w:val="24"/>
      </w:numPr>
      <w:spacing w:before="120" w:after="120" w:line="240" w:lineRule="auto"/>
      <w:jc w:val="both"/>
    </w:pPr>
    <w:rPr>
      <w:rFonts w:ascii="Cambria" w:hAnsi="Cambria" w:cs="Arial"/>
      <w:sz w:val="24"/>
      <w:szCs w:val="22"/>
      <w:lang w:eastAsia="en-US"/>
    </w:rPr>
  </w:style>
  <w:style w:type="character" w:customStyle="1" w:styleId="1Char">
    <w:name w:val="1 Char"/>
    <w:basedOn w:val="DefaultParagraphFont"/>
    <w:link w:val="1"/>
    <w:rsid w:val="009335DC"/>
    <w:rPr>
      <w:rFonts w:ascii="Cambria" w:hAnsi="Cambria" w:cs="Arial"/>
      <w:b/>
      <w:sz w:val="26"/>
      <w:szCs w:val="24"/>
      <w:lang w:eastAsia="en-US"/>
    </w:rPr>
  </w:style>
  <w:style w:type="character" w:customStyle="1" w:styleId="-Char">
    <w:name w:val="- Char"/>
    <w:basedOn w:val="DefaultParagraphFont"/>
    <w:link w:val="-"/>
    <w:rsid w:val="009335DC"/>
    <w:rPr>
      <w:rFonts w:ascii="Cambria" w:hAnsi="Cambria" w:cs="Arial"/>
      <w:sz w:val="24"/>
      <w:szCs w:val="22"/>
      <w:lang w:eastAsia="en-US"/>
    </w:rPr>
  </w:style>
  <w:style w:type="paragraph" w:customStyle="1" w:styleId="Point">
    <w:name w:val="Point"/>
    <w:basedOn w:val="-"/>
    <w:qFormat/>
    <w:rsid w:val="009335DC"/>
    <w:pPr>
      <w:numPr>
        <w:ilvl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9.jpeg"/><Relationship Id="rId21" Type="http://schemas.openxmlformats.org/officeDocument/2006/relationships/image" Target="media/image10.jpeg"/><Relationship Id="rId22" Type="http://schemas.openxmlformats.org/officeDocument/2006/relationships/image" Target="media/image11.jpeg"/><Relationship Id="rId23" Type="http://schemas.openxmlformats.org/officeDocument/2006/relationships/image" Target="media/image12.jpeg"/><Relationship Id="rId24" Type="http://schemas.openxmlformats.org/officeDocument/2006/relationships/image" Target="media/image13.jpg"/><Relationship Id="rId25" Type="http://schemas.openxmlformats.org/officeDocument/2006/relationships/image" Target="media/image14.jpeg"/><Relationship Id="rId26" Type="http://schemas.openxmlformats.org/officeDocument/2006/relationships/image" Target="media/image15.jp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9" Type="http://schemas.openxmlformats.org/officeDocument/2006/relationships/endnotes" Target="endnot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33" Type="http://schemas.openxmlformats.org/officeDocument/2006/relationships/image" Target="media/image22.png"/><Relationship Id="rId34" Type="http://schemas.openxmlformats.org/officeDocument/2006/relationships/image" Target="media/image23.jpg"/><Relationship Id="rId35" Type="http://schemas.openxmlformats.org/officeDocument/2006/relationships/footer" Target="footer1.xml"/><Relationship Id="rId36" Type="http://schemas.openxmlformats.org/officeDocument/2006/relationships/footer" Target="footer2.xml"/><Relationship Id="rId10" Type="http://schemas.openxmlformats.org/officeDocument/2006/relationships/image" Target="media/image1.png"/><Relationship Id="rId11" Type="http://schemas.openxmlformats.org/officeDocument/2006/relationships/hyperlink" Target="mailto:lienhe@epmt.vn" TargetMode="External"/><Relationship Id="rId12" Type="http://schemas.openxmlformats.org/officeDocument/2006/relationships/image" Target="media/image2.png"/><Relationship Id="rId13" Type="http://schemas.openxmlformats.org/officeDocument/2006/relationships/hyperlink" Target="mailto:lienhe@epmt.vn" TargetMode="External"/><Relationship Id="rId14" Type="http://schemas.openxmlformats.org/officeDocument/2006/relationships/image" Target="media/image3.png"/><Relationship Id="rId15" Type="http://schemas.openxmlformats.org/officeDocument/2006/relationships/image" Target="media/image4.jpeg"/><Relationship Id="rId16" Type="http://schemas.openxmlformats.org/officeDocument/2006/relationships/image" Target="media/image5.png"/><Relationship Id="rId17" Type="http://schemas.openxmlformats.org/officeDocument/2006/relationships/image" Target="media/image6.jpeg"/><Relationship Id="rId18" Type="http://schemas.openxmlformats.org/officeDocument/2006/relationships/image" Target="media/image7.png"/><Relationship Id="rId19" Type="http://schemas.openxmlformats.org/officeDocument/2006/relationships/image" Target="media/image8.jpeg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33A95-26EB-F342-B756-414972E1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C:\Users\Sang\AppData\Roaming\Microsoft\Templates\Business plan.dotx</Template>
  <TotalTime>1</TotalTime>
  <Pages>7</Pages>
  <Words>431</Words>
  <Characters>2457</Characters>
  <Application>Microsoft Macintosh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HƯỚNG DẪN SỬ DỤNG PMT-SCHOOL</vt:lpstr>
      <vt:lpstr>QUẢN LÝ NHÂN SỰ</vt:lpstr>
      <vt:lpstr>    </vt:lpstr>
      <vt:lpstr>QUẢN LÝ GD MẦN NON</vt:lpstr>
      <vt:lpstr>QUẢN LÝ GD TIỂU HỌC</vt:lpstr>
      <vt:lpstr>QUẢN LÝ GD TRUNG HỌC</vt:lpstr>
      <vt:lpstr>QUẢN LÝ GD THƯỜNG XUYÊN</vt:lpstr>
      <vt:lpstr>QUẢN LÝ THI ONLINE</vt:lpstr>
      <vt:lpstr>QUẢN LÝ TÀI SẢN</vt:lpstr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Microsoft Office User</cp:lastModifiedBy>
  <cp:revision>2</cp:revision>
  <cp:lastPrinted>2014-10-25T11:05:00Z</cp:lastPrinted>
  <dcterms:created xsi:type="dcterms:W3CDTF">2015-04-14T07:14:00Z</dcterms:created>
  <dcterms:modified xsi:type="dcterms:W3CDTF">2015-04-14T07:14:00Z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